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alias w:val="Resume Name"/>
        <w:tag w:val="Resume Name"/>
        <w:id w:val="986285798"/>
        <w:placeholder>
          <w:docPart w:val="33A690132CA1470FA430A190A938F628"/>
        </w:placeholder>
        <w:docPartList>
          <w:docPartGallery w:val="Quick Parts"/>
          <w:docPartCategory w:val=" Resume Name"/>
        </w:docPartList>
      </w:sdtPr>
      <w:sdtEndPr/>
      <w:sdtContent>
        <w:p w14:paraId="6C1E5E42" w14:textId="383E0A06" w:rsidR="0011726E" w:rsidRPr="007D5C1B" w:rsidRDefault="00351647">
          <w:pPr>
            <w:pStyle w:val="NoSpacing"/>
            <w:rPr>
              <w:color w:val="auto"/>
            </w:rPr>
          </w:pPr>
          <w:r w:rsidRPr="007D5C1B">
            <w:rPr>
              <w:noProof/>
              <w:color w:val="auto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0" wp14:anchorId="206980C3" wp14:editId="566F1199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227379</wp:posOffset>
                    </wp:positionV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44D9F7" id="Straight Connector 1" o:spid="_x0000_s1026" style="position:absolute;z-index:25165721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page" from="0,17.9pt" to="7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Pr="007D5C1B">
            <w:rPr>
              <w:noProof/>
              <w:color w:val="auto"/>
              <w:lang w:eastAsia="ja-JP"/>
            </w:rPr>
            <mc:AlternateContent>
              <mc:Choice Requires="wps">
                <w:drawing>
                  <wp:anchor distT="0" distB="274320" distL="457200" distR="457200" simplePos="0" relativeHeight="251660288" behindDoc="0" locked="0" layoutInCell="1" allowOverlap="1" wp14:anchorId="0C0F8A4E" wp14:editId="76995F75">
                    <wp:simplePos x="0" y="0"/>
                    <wp:positionH relativeFrom="margin">
                      <wp:posOffset>1569623</wp:posOffset>
                    </wp:positionH>
                    <wp:positionV relativeFrom="margin">
                      <wp:posOffset>-378705</wp:posOffset>
                    </wp:positionV>
                    <wp:extent cx="2729865" cy="442595"/>
                    <wp:effectExtent l="19050" t="19050" r="43815" b="3365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44259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001F6F6B" w14:textId="77777777" w:rsidR="0011726E" w:rsidRDefault="00B230B2">
                                <w:pPr>
                                  <w:pStyle w:val="PersonalName"/>
                                </w:pPr>
                                <w:r>
                                  <w:t>Alexandra Verboom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0F8A4E" id="Rectangle 3" o:spid="_x0000_s1026" style="position:absolute;left:0;text-align:left;margin-left:123.6pt;margin-top:-29.8pt;width:214.95pt;height:34.85pt;z-index:251660288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" fillcolor="black [3213]" strokecolor="black [3213]" strokeweight="4.5pt">
                    <v:stroke linestyle="thinThick"/>
                    <v:path arrowok="t"/>
                    <o:lock v:ext="edit" grouping="t"/>
                    <v:textbox inset="14.4pt,7.2pt,14.4pt">
                      <w:txbxContent>
                        <w:p w14:paraId="001F6F6B" w14:textId="77777777" w:rsidR="0011726E" w:rsidRDefault="00B230B2">
                          <w:pPr>
                            <w:pStyle w:val="PersonalName"/>
                          </w:pPr>
                          <w:r>
                            <w:t>Alexandra Verboom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auto"/>
              </w:rPr>
              <w:alias w:val="E-mail Address"/>
              <w:id w:val="169154114"/>
              <w:placeholder>
                <w:docPart w:val="16C841B3860146D089792B874A500279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B230B2" w:rsidRPr="007D5C1B">
                <w:rPr>
                  <w:color w:val="auto"/>
                </w:rPr>
                <w:t>averboompainting@gmail.com</w:t>
              </w:r>
            </w:sdtContent>
          </w:sdt>
          <w:r w:rsidR="00246C85" w:rsidRPr="007D5C1B">
            <w:rPr>
              <w:color w:val="auto"/>
            </w:rPr>
            <w:t xml:space="preserve"> </w:t>
          </w:r>
          <w:r w:rsidR="00246C85" w:rsidRPr="007D5C1B">
            <w:rPr>
              <w:color w:val="auto"/>
              <w:sz w:val="16"/>
            </w:rPr>
            <w:sym w:font="Wingdings" w:char="F074"/>
          </w:r>
          <w:r w:rsidR="00246C85" w:rsidRPr="007D5C1B">
            <w:rPr>
              <w:color w:val="auto"/>
            </w:rPr>
            <w:t xml:space="preserve">  </w:t>
          </w:r>
          <w:sdt>
            <w:sdtPr>
              <w:rPr>
                <w:color w:val="auto"/>
              </w:rPr>
              <w:alias w:val="Address"/>
              <w:id w:val="505637697"/>
              <w:placeholder>
                <w:docPart w:val="DCEB47C041384D9282D9D63AAE870D2D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B230B2" w:rsidRPr="007D5C1B">
                <w:rPr>
                  <w:color w:val="auto"/>
                </w:rPr>
                <w:t>GD, Gang Ranch, BC, V0K 1N0</w:t>
              </w:r>
            </w:sdtContent>
          </w:sdt>
          <w:r w:rsidR="00246C85" w:rsidRPr="007D5C1B">
            <w:rPr>
              <w:color w:val="auto"/>
              <w:sz w:val="16"/>
            </w:rPr>
            <w:sym w:font="Wingdings" w:char="F074"/>
          </w:r>
          <w:r w:rsidR="00246C85" w:rsidRPr="007D5C1B">
            <w:rPr>
              <w:color w:val="auto"/>
            </w:rPr>
            <w:t xml:space="preserve"> </w:t>
          </w:r>
          <w:sdt>
            <w:sdtPr>
              <w:rPr>
                <w:color w:val="auto"/>
              </w:rPr>
              <w:alias w:val="Phone"/>
              <w:id w:val="-298074868"/>
              <w:placeholder>
                <w:docPart w:val="FF59E40D0B2C494AB1380EEBE1A63AE9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B230B2" w:rsidRPr="007D5C1B">
                <w:rPr>
                  <w:color w:val="auto"/>
                </w:rPr>
                <w:t>250-395-0338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4E63E7681EC6471BB76FB48FBEAF502D"/>
            </w:placeholder>
            <w:text/>
          </w:sdtPr>
          <w:sdtEndPr>
            <w:rPr>
              <w:rStyle w:val="PlaceholderText"/>
            </w:rPr>
          </w:sdtEndPr>
          <w:sdtContent>
            <w:p w14:paraId="6412F5CC" w14:textId="77777777" w:rsidR="007D5C1B" w:rsidRPr="007D5C1B" w:rsidRDefault="007D5C1B" w:rsidP="00DF4C17">
              <w:pPr>
                <w:pStyle w:val="NoSpacing"/>
                <w:rPr>
                  <w:color w:val="auto"/>
                </w:rPr>
              </w:pPr>
              <w:r>
                <w:rPr>
                  <w:rStyle w:val="PlaceholderText"/>
                </w:rPr>
                <w:t>averboompainting</w:t>
              </w:r>
              <w:r w:rsidR="00B230B2" w:rsidRPr="007D5C1B">
                <w:rPr>
                  <w:rStyle w:val="PlaceholderText"/>
                </w:rPr>
                <w:t>.com</w:t>
              </w:r>
            </w:p>
          </w:sdtContent>
        </w:sdt>
      </w:sdtContent>
    </w:sdt>
    <w:p w14:paraId="466C7BA2" w14:textId="237384AD" w:rsidR="007D5C1B" w:rsidRPr="00B72D16" w:rsidRDefault="007D5C1B" w:rsidP="007D5C1B">
      <w:pPr>
        <w:pStyle w:val="SectionHeading"/>
        <w:rPr>
          <w:b/>
          <w:bCs/>
          <w:color w:val="auto"/>
          <w:sz w:val="22"/>
          <w:szCs w:val="24"/>
          <w:u w:val="single"/>
        </w:rPr>
      </w:pPr>
      <w:r w:rsidRPr="00B72D16">
        <w:rPr>
          <w:b/>
          <w:bCs/>
          <w:color w:val="auto"/>
          <w:sz w:val="22"/>
          <w:szCs w:val="24"/>
          <w:u w:val="single"/>
        </w:rPr>
        <w:t>Solo Exhibitions</w:t>
      </w:r>
    </w:p>
    <w:p w14:paraId="7F9F45F2" w14:textId="18ECA69B" w:rsidR="009C3CA2" w:rsidRPr="00B72D16" w:rsidRDefault="009C3CA2" w:rsidP="009C3CA2">
      <w:pPr>
        <w:pStyle w:val="Subsection"/>
        <w:spacing w:before="240"/>
        <w:rPr>
          <w:color w:val="auto"/>
          <w:sz w:val="12"/>
          <w:szCs w:val="22"/>
        </w:rPr>
      </w:pPr>
      <w:r w:rsidRPr="00B72D16">
        <w:rPr>
          <w:color w:val="auto"/>
          <w:sz w:val="22"/>
          <w:szCs w:val="22"/>
        </w:rPr>
        <w:t>20</w:t>
      </w:r>
      <w:r>
        <w:rPr>
          <w:color w:val="auto"/>
          <w:sz w:val="22"/>
          <w:szCs w:val="22"/>
        </w:rPr>
        <w:t>20</w:t>
      </w:r>
      <w:r w:rsidRPr="00B72D16">
        <w:rPr>
          <w:color w:val="auto"/>
          <w:sz w:val="22"/>
          <w:szCs w:val="22"/>
        </w:rPr>
        <w:t xml:space="preserve">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Parkside Art Gallery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“Celebrating the Cariboo Chilcotin Life”</w:t>
      </w:r>
    </w:p>
    <w:p w14:paraId="76C1B08F" w14:textId="11B9A9E4" w:rsidR="009C3CA2" w:rsidRPr="009C3CA2" w:rsidRDefault="009C3CA2" w:rsidP="009C3CA2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100 Mile House, BC, Canada</w:t>
      </w:r>
    </w:p>
    <w:p w14:paraId="4ACFDE9A" w14:textId="7DE690F0" w:rsidR="007D5C1B" w:rsidRPr="00B72D16" w:rsidRDefault="007D5C1B" w:rsidP="00DF4C17">
      <w:pPr>
        <w:pStyle w:val="Subsection"/>
        <w:spacing w:before="240"/>
        <w:rPr>
          <w:color w:val="auto"/>
          <w:sz w:val="12"/>
          <w:szCs w:val="22"/>
        </w:rPr>
      </w:pPr>
      <w:r w:rsidRPr="00B72D16">
        <w:rPr>
          <w:color w:val="auto"/>
          <w:sz w:val="22"/>
          <w:szCs w:val="22"/>
        </w:rPr>
        <w:t xml:space="preserve">2019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Cariboo Artist Guild’s Showcase Galler</w:t>
      </w:r>
      <w:r w:rsidR="00E03AF1">
        <w:rPr>
          <w:color w:val="auto"/>
          <w:sz w:val="22"/>
          <w:szCs w:val="22"/>
        </w:rPr>
        <w:t>y</w:t>
      </w:r>
    </w:p>
    <w:p w14:paraId="239B913D" w14:textId="77777777" w:rsidR="00284D93" w:rsidRPr="00B72D16" w:rsidRDefault="007D5C1B" w:rsidP="00284D93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100 Mile House, BC, Canada</w:t>
      </w:r>
    </w:p>
    <w:p w14:paraId="221F9C17" w14:textId="09F81531" w:rsidR="00284D93" w:rsidRPr="00B72D16" w:rsidRDefault="00C1540F" w:rsidP="00284D93">
      <w:pPr>
        <w:pStyle w:val="Subsection"/>
        <w:rPr>
          <w:vanish/>
          <w:color w:val="auto"/>
          <w:sz w:val="22"/>
          <w:szCs w:val="22"/>
          <w:specVanish/>
        </w:rPr>
      </w:pPr>
      <w:r>
        <w:rPr>
          <w:color w:val="auto"/>
          <w:sz w:val="22"/>
          <w:szCs w:val="22"/>
        </w:rPr>
        <w:t xml:space="preserve">2021, </w:t>
      </w:r>
      <w:r w:rsidR="00284D93" w:rsidRPr="00B72D16">
        <w:rPr>
          <w:color w:val="auto"/>
          <w:sz w:val="22"/>
          <w:szCs w:val="22"/>
        </w:rPr>
        <w:t>20</w:t>
      </w:r>
      <w:r w:rsidR="00E03AF1">
        <w:rPr>
          <w:color w:val="auto"/>
          <w:sz w:val="22"/>
          <w:szCs w:val="22"/>
        </w:rPr>
        <w:t>20</w:t>
      </w:r>
      <w:r>
        <w:rPr>
          <w:color w:val="auto"/>
          <w:sz w:val="22"/>
          <w:szCs w:val="22"/>
        </w:rPr>
        <w:t>,</w:t>
      </w:r>
      <w:r w:rsidR="00284D93" w:rsidRPr="00B72D16">
        <w:rPr>
          <w:color w:val="auto"/>
          <w:sz w:val="22"/>
          <w:szCs w:val="22"/>
        </w:rPr>
        <w:t xml:space="preserve"> </w:t>
      </w:r>
      <w:r w:rsidR="00E03AF1">
        <w:rPr>
          <w:color w:val="auto"/>
          <w:sz w:val="22"/>
          <w:szCs w:val="22"/>
        </w:rPr>
        <w:t xml:space="preserve">&amp; 2019 </w:t>
      </w:r>
      <w:r w:rsidR="00284D93" w:rsidRPr="00B72D16">
        <w:rPr>
          <w:color w:val="auto"/>
          <w:sz w:val="12"/>
          <w:szCs w:val="22"/>
        </w:rPr>
        <w:sym w:font="Wingdings" w:char="F074"/>
      </w:r>
      <w:r w:rsidR="00284D93" w:rsidRPr="00B72D16">
        <w:rPr>
          <w:color w:val="auto"/>
          <w:sz w:val="22"/>
          <w:szCs w:val="22"/>
        </w:rPr>
        <w:t xml:space="preserve"> Gecko Tree Cafe</w:t>
      </w:r>
    </w:p>
    <w:p w14:paraId="31B3EA69" w14:textId="77777777" w:rsidR="00284D93" w:rsidRPr="00B72D16" w:rsidRDefault="00284D93" w:rsidP="00284D93">
      <w:pPr>
        <w:pStyle w:val="NoSpacing"/>
        <w:rPr>
          <w:color w:val="auto"/>
        </w:rPr>
      </w:pPr>
    </w:p>
    <w:p w14:paraId="5E347FA1" w14:textId="571828E6" w:rsidR="00284D93" w:rsidRDefault="00284D93" w:rsidP="007D5C1B">
      <w:pPr>
        <w:pStyle w:val="SubsectionDate"/>
        <w:rPr>
          <w:sz w:val="18"/>
          <w:szCs w:val="18"/>
        </w:rPr>
      </w:pPr>
      <w:r w:rsidRPr="00B72D16">
        <w:rPr>
          <w:sz w:val="18"/>
          <w:szCs w:val="18"/>
        </w:rPr>
        <w:t>Williams Lake, BC, Canada</w:t>
      </w:r>
    </w:p>
    <w:p w14:paraId="5D739FC2" w14:textId="0D51A802" w:rsidR="00351647" w:rsidRPr="00B72D16" w:rsidRDefault="00C1540F" w:rsidP="00351647">
      <w:pPr>
        <w:pStyle w:val="Subsection"/>
        <w:spacing w:before="24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2021, </w:t>
      </w:r>
      <w:r w:rsidR="00351647">
        <w:rPr>
          <w:color w:val="auto"/>
          <w:sz w:val="22"/>
          <w:szCs w:val="22"/>
        </w:rPr>
        <w:t>2020</w:t>
      </w:r>
      <w:r>
        <w:rPr>
          <w:color w:val="auto"/>
          <w:sz w:val="22"/>
          <w:szCs w:val="22"/>
        </w:rPr>
        <w:t>,</w:t>
      </w:r>
      <w:r w:rsidR="00351647">
        <w:rPr>
          <w:color w:val="auto"/>
          <w:sz w:val="22"/>
          <w:szCs w:val="22"/>
        </w:rPr>
        <w:t xml:space="preserve"> &amp; 2019 </w:t>
      </w:r>
      <w:r w:rsidR="00351647" w:rsidRPr="00B72D16">
        <w:rPr>
          <w:color w:val="auto"/>
          <w:sz w:val="12"/>
          <w:szCs w:val="22"/>
        </w:rPr>
        <w:sym w:font="Wingdings" w:char="F074"/>
      </w:r>
      <w:r w:rsidR="00351647" w:rsidRPr="00B72D16">
        <w:rPr>
          <w:color w:val="auto"/>
          <w:sz w:val="22"/>
          <w:szCs w:val="22"/>
        </w:rPr>
        <w:t xml:space="preserve"> </w:t>
      </w:r>
      <w:r w:rsidR="00351647">
        <w:rPr>
          <w:color w:val="auto"/>
          <w:sz w:val="22"/>
          <w:szCs w:val="22"/>
        </w:rPr>
        <w:t>Rustic Elements Flowers &amp; Gifts</w:t>
      </w:r>
    </w:p>
    <w:p w14:paraId="54E5F15F" w14:textId="1141342F" w:rsidR="00351647" w:rsidRPr="00B72D16" w:rsidRDefault="00351647" w:rsidP="00351647">
      <w:pPr>
        <w:pStyle w:val="SubsectionDate"/>
        <w:rPr>
          <w:sz w:val="18"/>
          <w:szCs w:val="18"/>
        </w:rPr>
      </w:pPr>
      <w:r w:rsidRPr="00B72D16">
        <w:rPr>
          <w:sz w:val="18"/>
          <w:szCs w:val="18"/>
        </w:rPr>
        <w:t>10</w:t>
      </w:r>
      <w:r>
        <w:rPr>
          <w:sz w:val="18"/>
          <w:szCs w:val="18"/>
        </w:rPr>
        <w:t>0</w:t>
      </w:r>
      <w:r w:rsidRPr="00B72D16">
        <w:rPr>
          <w:sz w:val="18"/>
          <w:szCs w:val="18"/>
        </w:rPr>
        <w:t xml:space="preserve"> Mile</w:t>
      </w:r>
      <w:r>
        <w:rPr>
          <w:sz w:val="18"/>
          <w:szCs w:val="18"/>
        </w:rPr>
        <w:t xml:space="preserve"> House</w:t>
      </w:r>
      <w:r w:rsidRPr="00B72D16">
        <w:rPr>
          <w:sz w:val="18"/>
          <w:szCs w:val="18"/>
        </w:rPr>
        <w:t>, BC, Canada</w:t>
      </w:r>
    </w:p>
    <w:p w14:paraId="1F113A41" w14:textId="77777777" w:rsidR="0011726E" w:rsidRPr="00B72D16" w:rsidRDefault="00DF4C17">
      <w:pPr>
        <w:pStyle w:val="SectionHeading"/>
        <w:rPr>
          <w:b/>
          <w:bCs/>
          <w:color w:val="auto"/>
          <w:sz w:val="22"/>
          <w:szCs w:val="24"/>
          <w:u w:val="single"/>
        </w:rPr>
      </w:pPr>
      <w:r w:rsidRPr="00B72D16">
        <w:rPr>
          <w:b/>
          <w:bCs/>
          <w:color w:val="auto"/>
          <w:sz w:val="22"/>
          <w:szCs w:val="24"/>
          <w:u w:val="single"/>
        </w:rPr>
        <w:t xml:space="preserve">Selected </w:t>
      </w:r>
      <w:r w:rsidR="00B230B2" w:rsidRPr="00B72D16">
        <w:rPr>
          <w:b/>
          <w:bCs/>
          <w:color w:val="auto"/>
          <w:sz w:val="22"/>
          <w:szCs w:val="24"/>
          <w:u w:val="single"/>
        </w:rPr>
        <w:t>Group Exhibitions</w:t>
      </w:r>
    </w:p>
    <w:p w14:paraId="5CB66C8E" w14:textId="1A189AE5" w:rsidR="003D4248" w:rsidRPr="00B72D16" w:rsidRDefault="007D5C1B" w:rsidP="00DF4C17">
      <w:pPr>
        <w:pStyle w:val="Subsection"/>
        <w:spacing w:before="240"/>
        <w:rPr>
          <w:color w:val="auto"/>
          <w:sz w:val="22"/>
          <w:szCs w:val="22"/>
        </w:rPr>
      </w:pPr>
      <w:r w:rsidRPr="00B72D16">
        <w:rPr>
          <w:color w:val="auto"/>
          <w:sz w:val="22"/>
          <w:szCs w:val="22"/>
        </w:rPr>
        <w:t xml:space="preserve">2019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Studio 2 Studio Tour</w:t>
      </w:r>
    </w:p>
    <w:p w14:paraId="28C341A0" w14:textId="17AD0A40" w:rsidR="007D5C1B" w:rsidRPr="00B72D16" w:rsidRDefault="007D5C1B" w:rsidP="00284D93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108 Mile Ranch, BC, Canada</w:t>
      </w:r>
    </w:p>
    <w:p w14:paraId="416811D1" w14:textId="75E2FA80" w:rsidR="003D4248" w:rsidRPr="00B72D16" w:rsidRDefault="003D4248" w:rsidP="003D4248">
      <w:pPr>
        <w:pStyle w:val="Subsection"/>
        <w:spacing w:before="240"/>
        <w:rPr>
          <w:color w:val="auto"/>
          <w:sz w:val="22"/>
          <w:szCs w:val="22"/>
        </w:rPr>
      </w:pPr>
      <w:r w:rsidRPr="00B72D16">
        <w:rPr>
          <w:color w:val="auto"/>
          <w:sz w:val="22"/>
          <w:szCs w:val="22"/>
        </w:rPr>
        <w:t>2019</w:t>
      </w:r>
      <w:r w:rsidR="009C3CA2">
        <w:rPr>
          <w:color w:val="auto"/>
          <w:sz w:val="22"/>
          <w:szCs w:val="22"/>
        </w:rPr>
        <w:t xml:space="preserve"> &amp; 2018</w:t>
      </w:r>
      <w:r w:rsidRPr="00B72D16">
        <w:rPr>
          <w:color w:val="auto"/>
          <w:sz w:val="22"/>
          <w:szCs w:val="22"/>
        </w:rPr>
        <w:t xml:space="preserve">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Medieval Market</w:t>
      </w:r>
    </w:p>
    <w:p w14:paraId="646EFC4F" w14:textId="5BF46FBF" w:rsidR="003D4248" w:rsidRPr="00B72D16" w:rsidRDefault="003D4248" w:rsidP="00284D93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Williams Lake, BC, Canada</w:t>
      </w:r>
    </w:p>
    <w:p w14:paraId="65B95C95" w14:textId="77777777" w:rsidR="007D5C1B" w:rsidRPr="00B72D16" w:rsidRDefault="007D5C1B" w:rsidP="007D5C1B">
      <w:pPr>
        <w:pStyle w:val="Subsection"/>
        <w:rPr>
          <w:vanish/>
          <w:color w:val="auto"/>
          <w:sz w:val="22"/>
          <w:szCs w:val="22"/>
          <w:specVanish/>
        </w:rPr>
      </w:pPr>
      <w:r w:rsidRPr="00B72D16">
        <w:rPr>
          <w:color w:val="auto"/>
          <w:sz w:val="22"/>
          <w:szCs w:val="22"/>
        </w:rPr>
        <w:t xml:space="preserve">2019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Parkside Art Gallery</w:t>
      </w:r>
    </w:p>
    <w:p w14:paraId="1321A895" w14:textId="77777777" w:rsidR="007D5C1B" w:rsidRPr="00B72D16" w:rsidRDefault="007D5C1B" w:rsidP="007D5C1B">
      <w:pPr>
        <w:pStyle w:val="NoSpacing"/>
        <w:rPr>
          <w:color w:val="auto"/>
        </w:rPr>
      </w:pPr>
      <w:r w:rsidRPr="00B72D16">
        <w:rPr>
          <w:color w:val="auto"/>
          <w:sz w:val="12"/>
          <w:szCs w:val="18"/>
        </w:rPr>
        <w:t xml:space="preserve"> </w:t>
      </w:r>
      <w:r w:rsidRPr="00B72D16">
        <w:rPr>
          <w:color w:val="auto"/>
          <w:sz w:val="12"/>
          <w:szCs w:val="18"/>
        </w:rPr>
        <w:sym w:font="Wingdings" w:char="F074"/>
      </w:r>
      <w:r w:rsidRPr="00B72D16">
        <w:rPr>
          <w:color w:val="auto"/>
        </w:rPr>
        <w:t xml:space="preserve"> “Cariboo Artist Guild Summer Show: Casting Shadows”</w:t>
      </w:r>
    </w:p>
    <w:p w14:paraId="0D4D178D" w14:textId="77777777" w:rsidR="007D5C1B" w:rsidRPr="00B72D16" w:rsidRDefault="007D5C1B" w:rsidP="00284D93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100 Mile House, BC, Canada</w:t>
      </w:r>
    </w:p>
    <w:p w14:paraId="618D3145" w14:textId="77777777" w:rsidR="00B230B2" w:rsidRPr="00B72D16" w:rsidRDefault="00B230B2" w:rsidP="00B230B2">
      <w:pPr>
        <w:pStyle w:val="Subsection"/>
        <w:rPr>
          <w:vanish/>
          <w:color w:val="auto"/>
          <w:sz w:val="22"/>
          <w:szCs w:val="22"/>
          <w:specVanish/>
        </w:rPr>
      </w:pPr>
      <w:r w:rsidRPr="00B72D16">
        <w:rPr>
          <w:color w:val="auto"/>
          <w:sz w:val="22"/>
          <w:szCs w:val="22"/>
        </w:rPr>
        <w:t xml:space="preserve">2019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Art Crawl</w:t>
      </w:r>
    </w:p>
    <w:p w14:paraId="00A814FD" w14:textId="77777777" w:rsidR="00B230B2" w:rsidRPr="00B72D16" w:rsidRDefault="00B230B2" w:rsidP="00B230B2">
      <w:pPr>
        <w:pStyle w:val="NoSpacing"/>
        <w:rPr>
          <w:color w:val="auto"/>
        </w:rPr>
      </w:pPr>
    </w:p>
    <w:p w14:paraId="4B39D71F" w14:textId="4B6FDE6F" w:rsidR="00284D93" w:rsidRPr="00B72D16" w:rsidRDefault="00B230B2" w:rsidP="00284D93">
      <w:pPr>
        <w:pStyle w:val="SubsectionDate"/>
        <w:spacing w:after="240"/>
        <w:rPr>
          <w:sz w:val="18"/>
          <w:szCs w:val="18"/>
        </w:rPr>
      </w:pPr>
      <w:r w:rsidRPr="00B72D16">
        <w:rPr>
          <w:sz w:val="18"/>
          <w:szCs w:val="18"/>
        </w:rPr>
        <w:t>100 Mile House, BC, Canada</w:t>
      </w:r>
    </w:p>
    <w:p w14:paraId="56262D3D" w14:textId="77777777" w:rsidR="007D5C1B" w:rsidRPr="00B72D16" w:rsidRDefault="007D5C1B" w:rsidP="007D5C1B">
      <w:pPr>
        <w:pStyle w:val="Subsection"/>
        <w:rPr>
          <w:vanish/>
          <w:color w:val="auto"/>
          <w:sz w:val="22"/>
          <w:szCs w:val="22"/>
          <w:specVanish/>
        </w:rPr>
      </w:pPr>
      <w:r w:rsidRPr="00B72D16">
        <w:rPr>
          <w:color w:val="auto"/>
          <w:sz w:val="22"/>
          <w:szCs w:val="22"/>
        </w:rPr>
        <w:t xml:space="preserve">2018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22"/>
          <w:szCs w:val="22"/>
        </w:rPr>
        <w:t xml:space="preserve"> Parkside Art Gallery</w:t>
      </w:r>
    </w:p>
    <w:p w14:paraId="11A27280" w14:textId="77777777" w:rsidR="007D5C1B" w:rsidRPr="00B72D16" w:rsidRDefault="007D5C1B" w:rsidP="007D5C1B">
      <w:pPr>
        <w:pStyle w:val="NoSpacing"/>
        <w:rPr>
          <w:color w:val="auto"/>
        </w:rPr>
      </w:pPr>
      <w:r w:rsidRPr="00B72D16">
        <w:rPr>
          <w:color w:val="auto"/>
          <w:sz w:val="12"/>
          <w:szCs w:val="18"/>
        </w:rPr>
        <w:t xml:space="preserve"> </w:t>
      </w:r>
      <w:r w:rsidRPr="00B72D16">
        <w:rPr>
          <w:color w:val="auto"/>
          <w:sz w:val="12"/>
          <w:szCs w:val="18"/>
        </w:rPr>
        <w:sym w:font="Wingdings" w:char="F074"/>
      </w:r>
      <w:r w:rsidRPr="00B72D16">
        <w:rPr>
          <w:color w:val="auto"/>
        </w:rPr>
        <w:t xml:space="preserve"> “100 Species 100 Mile”</w:t>
      </w:r>
    </w:p>
    <w:p w14:paraId="200F5D36" w14:textId="77777777" w:rsidR="00284D93" w:rsidRPr="00B72D16" w:rsidRDefault="007D5C1B" w:rsidP="003D4248">
      <w:pPr>
        <w:pStyle w:val="SubsectionDate"/>
        <w:rPr>
          <w:sz w:val="18"/>
          <w:szCs w:val="18"/>
        </w:rPr>
      </w:pPr>
      <w:r w:rsidRPr="00B72D16">
        <w:rPr>
          <w:sz w:val="18"/>
          <w:szCs w:val="18"/>
        </w:rPr>
        <w:t>100 Mile House, BC, Canada</w:t>
      </w:r>
    </w:p>
    <w:p w14:paraId="7122BFAC" w14:textId="46107B36" w:rsidR="00DF4C17" w:rsidRPr="00B72D16" w:rsidRDefault="007D5C1B" w:rsidP="00DF4C17">
      <w:pPr>
        <w:pStyle w:val="SectionHeading"/>
        <w:rPr>
          <w:b/>
          <w:bCs/>
          <w:color w:val="auto"/>
          <w:sz w:val="22"/>
          <w:szCs w:val="24"/>
          <w:u w:val="single"/>
        </w:rPr>
      </w:pPr>
      <w:r w:rsidRPr="00B72D16">
        <w:rPr>
          <w:b/>
          <w:bCs/>
          <w:color w:val="auto"/>
          <w:sz w:val="22"/>
          <w:szCs w:val="24"/>
          <w:u w:val="single"/>
        </w:rPr>
        <w:t>Membership</w:t>
      </w:r>
      <w:r w:rsidR="0079384C" w:rsidRPr="00B72D16">
        <w:rPr>
          <w:b/>
          <w:bCs/>
          <w:color w:val="auto"/>
          <w:sz w:val="22"/>
          <w:szCs w:val="24"/>
          <w:u w:val="single"/>
        </w:rPr>
        <w:t>s</w:t>
      </w:r>
    </w:p>
    <w:p w14:paraId="5D200AF7" w14:textId="78ACF5D4" w:rsidR="007D5C1B" w:rsidRPr="00B72D16" w:rsidRDefault="007D5C1B" w:rsidP="003D4248">
      <w:pPr>
        <w:pStyle w:val="Subsection"/>
        <w:spacing w:before="240"/>
        <w:rPr>
          <w:color w:val="auto"/>
          <w:sz w:val="22"/>
          <w:szCs w:val="22"/>
        </w:rPr>
      </w:pPr>
      <w:r w:rsidRPr="00B72D16">
        <w:rPr>
          <w:color w:val="auto"/>
          <w:sz w:val="22"/>
          <w:szCs w:val="22"/>
        </w:rPr>
        <w:t xml:space="preserve">Cariboo Artist Guild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12"/>
          <w:szCs w:val="22"/>
        </w:rPr>
        <w:t xml:space="preserve"> </w:t>
      </w:r>
      <w:r w:rsidRPr="00B72D16">
        <w:rPr>
          <w:color w:val="auto"/>
          <w:sz w:val="22"/>
          <w:szCs w:val="22"/>
        </w:rPr>
        <w:t>Joined 2018</w:t>
      </w:r>
    </w:p>
    <w:p w14:paraId="1E5FAF5E" w14:textId="569B01FF" w:rsidR="003D4248" w:rsidRPr="00B72D16" w:rsidRDefault="003D4248" w:rsidP="003D4248">
      <w:pPr>
        <w:pStyle w:val="Subsection"/>
        <w:spacing w:after="240"/>
        <w:rPr>
          <w:color w:val="auto"/>
          <w:sz w:val="22"/>
          <w:szCs w:val="22"/>
        </w:rPr>
      </w:pPr>
      <w:r w:rsidRPr="00B72D16">
        <w:rPr>
          <w:color w:val="auto"/>
          <w:sz w:val="22"/>
          <w:szCs w:val="22"/>
        </w:rPr>
        <w:t xml:space="preserve">South Cariboo Arts &amp; Culture Society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color w:val="auto"/>
          <w:sz w:val="12"/>
          <w:szCs w:val="22"/>
        </w:rPr>
        <w:t xml:space="preserve"> </w:t>
      </w:r>
      <w:r w:rsidRPr="00B72D16">
        <w:rPr>
          <w:color w:val="auto"/>
          <w:sz w:val="22"/>
          <w:szCs w:val="22"/>
        </w:rPr>
        <w:t>Joined 2018</w:t>
      </w:r>
    </w:p>
    <w:p w14:paraId="3672F894" w14:textId="25B3A730" w:rsidR="00B72D16" w:rsidRPr="00B72D16" w:rsidRDefault="00B72D16" w:rsidP="00B72D16">
      <w:pPr>
        <w:pStyle w:val="SectionHeading"/>
        <w:rPr>
          <w:b/>
          <w:bCs/>
          <w:color w:val="auto"/>
          <w:sz w:val="22"/>
          <w:szCs w:val="24"/>
          <w:u w:val="single"/>
        </w:rPr>
      </w:pPr>
      <w:r w:rsidRPr="00B72D16">
        <w:rPr>
          <w:b/>
          <w:bCs/>
          <w:color w:val="auto"/>
          <w:sz w:val="22"/>
          <w:szCs w:val="24"/>
          <w:u w:val="single"/>
        </w:rPr>
        <w:t>Publications</w:t>
      </w:r>
    </w:p>
    <w:p w14:paraId="18F1AD8A" w14:textId="788CF31B" w:rsidR="00351647" w:rsidRPr="00B72D16" w:rsidRDefault="00351647" w:rsidP="00351647">
      <w:pPr>
        <w:pStyle w:val="Subsection"/>
        <w:spacing w:before="240"/>
        <w:rPr>
          <w:color w:val="auto"/>
          <w:sz w:val="12"/>
          <w:szCs w:val="22"/>
        </w:rPr>
      </w:pPr>
      <w:r w:rsidRPr="00B72D16">
        <w:rPr>
          <w:color w:val="auto"/>
          <w:sz w:val="22"/>
          <w:szCs w:val="22"/>
        </w:rPr>
        <w:t>“</w:t>
      </w:r>
      <w:r>
        <w:rPr>
          <w:color w:val="auto"/>
          <w:sz w:val="22"/>
          <w:szCs w:val="22"/>
        </w:rPr>
        <w:t>Cariboo Chilcotin’s little moments captured in new art show at Parkside Gallery</w:t>
      </w:r>
      <w:r w:rsidRPr="00B72D16">
        <w:rPr>
          <w:color w:val="auto"/>
          <w:sz w:val="22"/>
          <w:szCs w:val="22"/>
        </w:rPr>
        <w:t>”</w:t>
      </w:r>
    </w:p>
    <w:p w14:paraId="3AE3EBD0" w14:textId="1FD34AD3" w:rsidR="00351647" w:rsidRDefault="00351647" w:rsidP="00351647">
      <w:pPr>
        <w:pStyle w:val="Subsection"/>
        <w:rPr>
          <w:color w:val="auto"/>
          <w:sz w:val="22"/>
          <w:szCs w:val="22"/>
        </w:rPr>
      </w:pPr>
      <w:r w:rsidRPr="00B72D16">
        <w:rPr>
          <w:i/>
          <w:iCs/>
          <w:color w:val="auto"/>
          <w:sz w:val="22"/>
          <w:szCs w:val="22"/>
        </w:rPr>
        <w:t xml:space="preserve">100 Mile Free Press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i/>
          <w:iCs/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June 26, 2020</w:t>
      </w:r>
    </w:p>
    <w:p w14:paraId="184BAB18" w14:textId="7DC492FB" w:rsidR="00B72D16" w:rsidRPr="00B72D16" w:rsidRDefault="00B72D16" w:rsidP="00B72D16">
      <w:pPr>
        <w:pStyle w:val="Subsection"/>
        <w:spacing w:before="240"/>
        <w:rPr>
          <w:color w:val="auto"/>
          <w:sz w:val="12"/>
          <w:szCs w:val="22"/>
        </w:rPr>
      </w:pPr>
      <w:r w:rsidRPr="00B72D16">
        <w:rPr>
          <w:color w:val="auto"/>
          <w:sz w:val="22"/>
          <w:szCs w:val="22"/>
        </w:rPr>
        <w:t>“Studio 2 Studio showcase</w:t>
      </w:r>
      <w:r>
        <w:rPr>
          <w:color w:val="auto"/>
          <w:sz w:val="22"/>
          <w:szCs w:val="22"/>
        </w:rPr>
        <w:t>s</w:t>
      </w:r>
      <w:r w:rsidRPr="00B72D16">
        <w:rPr>
          <w:color w:val="auto"/>
          <w:sz w:val="22"/>
          <w:szCs w:val="22"/>
        </w:rPr>
        <w:t xml:space="preserve"> South Cariboo art, raising funds for a worthy cause”</w:t>
      </w:r>
    </w:p>
    <w:p w14:paraId="5F7E21A2" w14:textId="366751CF" w:rsidR="0074497F" w:rsidRDefault="00B72D16" w:rsidP="004C48A3">
      <w:pPr>
        <w:pStyle w:val="Subsection"/>
        <w:rPr>
          <w:color w:val="auto"/>
          <w:sz w:val="22"/>
          <w:szCs w:val="22"/>
        </w:rPr>
      </w:pPr>
      <w:r w:rsidRPr="00B72D16">
        <w:rPr>
          <w:i/>
          <w:iCs/>
          <w:color w:val="auto"/>
          <w:sz w:val="22"/>
          <w:szCs w:val="22"/>
        </w:rPr>
        <w:t xml:space="preserve">100 Mile Free Press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i/>
          <w:iCs/>
          <w:color w:val="auto"/>
          <w:sz w:val="22"/>
          <w:szCs w:val="22"/>
        </w:rPr>
        <w:t xml:space="preserve"> </w:t>
      </w:r>
      <w:r w:rsidRPr="00B72D16">
        <w:rPr>
          <w:color w:val="auto"/>
          <w:sz w:val="22"/>
          <w:szCs w:val="22"/>
        </w:rPr>
        <w:t>September 14, 2019</w:t>
      </w:r>
    </w:p>
    <w:p w14:paraId="6E10C553" w14:textId="787CBF28" w:rsidR="0074497F" w:rsidRPr="00B72D16" w:rsidRDefault="0074497F" w:rsidP="0074497F">
      <w:pPr>
        <w:pStyle w:val="Subsection"/>
        <w:spacing w:before="240"/>
        <w:rPr>
          <w:color w:val="auto"/>
          <w:sz w:val="12"/>
          <w:szCs w:val="22"/>
        </w:rPr>
      </w:pPr>
      <w:r w:rsidRPr="00B72D16">
        <w:rPr>
          <w:color w:val="auto"/>
          <w:sz w:val="22"/>
          <w:szCs w:val="22"/>
        </w:rPr>
        <w:t>“</w:t>
      </w:r>
      <w:r>
        <w:rPr>
          <w:color w:val="auto"/>
          <w:sz w:val="22"/>
          <w:szCs w:val="22"/>
        </w:rPr>
        <w:t>Capturing everyday life: Verboom brings loose realism to the Showcase Gallery</w:t>
      </w:r>
      <w:r w:rsidRPr="00B72D16">
        <w:rPr>
          <w:color w:val="auto"/>
          <w:sz w:val="22"/>
          <w:szCs w:val="22"/>
        </w:rPr>
        <w:t>”</w:t>
      </w:r>
    </w:p>
    <w:p w14:paraId="146EF48B" w14:textId="44EED971" w:rsidR="0074497F" w:rsidRDefault="0074497F" w:rsidP="0074497F">
      <w:pPr>
        <w:pStyle w:val="Subsection"/>
        <w:rPr>
          <w:color w:val="auto"/>
          <w:sz w:val="22"/>
          <w:szCs w:val="22"/>
        </w:rPr>
      </w:pPr>
      <w:r w:rsidRPr="00B72D16">
        <w:rPr>
          <w:i/>
          <w:iCs/>
          <w:color w:val="auto"/>
          <w:sz w:val="22"/>
          <w:szCs w:val="22"/>
        </w:rPr>
        <w:t xml:space="preserve">100 Mile Free Press </w:t>
      </w:r>
      <w:r w:rsidRPr="00B72D16">
        <w:rPr>
          <w:color w:val="auto"/>
          <w:sz w:val="12"/>
          <w:szCs w:val="22"/>
        </w:rPr>
        <w:sym w:font="Wingdings" w:char="F074"/>
      </w:r>
      <w:r w:rsidRPr="00B72D16">
        <w:rPr>
          <w:i/>
          <w:iCs/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October 10</w:t>
      </w:r>
      <w:r w:rsidRPr="00B72D16">
        <w:rPr>
          <w:color w:val="auto"/>
          <w:sz w:val="22"/>
          <w:szCs w:val="22"/>
        </w:rPr>
        <w:t>, 2019</w:t>
      </w:r>
    </w:p>
    <w:p w14:paraId="32475B49" w14:textId="77777777" w:rsidR="0074497F" w:rsidRPr="004C48A3" w:rsidRDefault="0074497F" w:rsidP="004C48A3">
      <w:pPr>
        <w:pStyle w:val="Subsection"/>
        <w:rPr>
          <w:color w:val="auto"/>
          <w:sz w:val="22"/>
          <w:szCs w:val="22"/>
        </w:rPr>
      </w:pPr>
    </w:p>
    <w:p w14:paraId="4F7A4601" w14:textId="3C2076E1" w:rsidR="004C48A3" w:rsidRPr="00B72D16" w:rsidRDefault="004C48A3" w:rsidP="004C48A3">
      <w:pPr>
        <w:pStyle w:val="Subsection"/>
        <w:rPr>
          <w:color w:val="auto"/>
          <w:sz w:val="22"/>
          <w:szCs w:val="22"/>
        </w:rPr>
      </w:pPr>
    </w:p>
    <w:p w14:paraId="7E288505" w14:textId="77777777" w:rsidR="004C48A3" w:rsidRPr="00B72D16" w:rsidRDefault="004C48A3" w:rsidP="00B72D16">
      <w:pPr>
        <w:pStyle w:val="Subsection"/>
        <w:rPr>
          <w:color w:val="auto"/>
          <w:sz w:val="22"/>
          <w:szCs w:val="22"/>
        </w:rPr>
      </w:pPr>
    </w:p>
    <w:sectPr w:rsidR="004C48A3" w:rsidRPr="00B72D16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97C74" w14:textId="77777777" w:rsidR="00EE66F0" w:rsidRDefault="00EE66F0">
      <w:pPr>
        <w:spacing w:after="0" w:line="240" w:lineRule="auto"/>
      </w:pPr>
      <w:r>
        <w:separator/>
      </w:r>
    </w:p>
  </w:endnote>
  <w:endnote w:type="continuationSeparator" w:id="0">
    <w:p w14:paraId="4A32D554" w14:textId="77777777" w:rsidR="00EE66F0" w:rsidRDefault="00EE6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3F81" w14:textId="77777777" w:rsidR="0011726E" w:rsidRDefault="00246C85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530B1539" w14:textId="77777777" w:rsidR="0011726E" w:rsidRDefault="00246C85">
    <w:pPr>
      <w:pStyle w:val="Footer"/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2FEC90" wp14:editId="6B92F72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CEE0C60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A3FD4" w14:textId="77777777" w:rsidR="00EE66F0" w:rsidRDefault="00EE66F0">
      <w:pPr>
        <w:spacing w:after="0" w:line="240" w:lineRule="auto"/>
      </w:pPr>
      <w:r>
        <w:separator/>
      </w:r>
    </w:p>
  </w:footnote>
  <w:footnote w:type="continuationSeparator" w:id="0">
    <w:p w14:paraId="20ACAAB5" w14:textId="77777777" w:rsidR="00EE66F0" w:rsidRDefault="00EE6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7964" w14:textId="77777777" w:rsidR="0011726E" w:rsidRDefault="00246C85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3D97EDA5" wp14:editId="0884B8FF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AD4BBFE4160249E291D472F6D2818544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679E4399" w14:textId="77777777" w:rsidR="0011726E" w:rsidRDefault="00B230B2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Home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3D97EDA5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AD4BBFE4160249E291D472F6D2818544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679E4399" w14:textId="77777777" w:rsidR="0011726E" w:rsidRDefault="00B230B2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Home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66B9D13F" wp14:editId="019D4A1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7FB8CD04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30B2"/>
    <w:rsid w:val="000C284A"/>
    <w:rsid w:val="0011726E"/>
    <w:rsid w:val="00246C85"/>
    <w:rsid w:val="00284D93"/>
    <w:rsid w:val="00351647"/>
    <w:rsid w:val="003D4248"/>
    <w:rsid w:val="00476C6D"/>
    <w:rsid w:val="004C48A3"/>
    <w:rsid w:val="004D2AF0"/>
    <w:rsid w:val="0074497F"/>
    <w:rsid w:val="0079384C"/>
    <w:rsid w:val="007D5C1B"/>
    <w:rsid w:val="009C3CA2"/>
    <w:rsid w:val="00AE4800"/>
    <w:rsid w:val="00B230B2"/>
    <w:rsid w:val="00B64018"/>
    <w:rsid w:val="00B72D16"/>
    <w:rsid w:val="00C1540F"/>
    <w:rsid w:val="00C45644"/>
    <w:rsid w:val="00DF4C17"/>
    <w:rsid w:val="00E03AF1"/>
    <w:rsid w:val="00EE66F0"/>
    <w:rsid w:val="00F0655C"/>
    <w:rsid w:val="00F3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5BFB968"/>
  <w15:docId w15:val="{C00F8A40-24FD-47BF-8D3E-E4D52DC0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A690132CA1470FA430A190A938F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3C75C-2E8E-439C-AF07-0D0625A028AE}"/>
      </w:docPartPr>
      <w:docPartBody>
        <w:p w:rsidR="00B072F4" w:rsidRDefault="00B50FA0">
          <w:pPr>
            <w:pStyle w:val="33A690132CA1470FA430A190A938F628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16C841B3860146D089792B874A500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C0D40-09F1-4649-B7F4-3F4EDD488BBC}"/>
      </w:docPartPr>
      <w:docPartBody>
        <w:p w:rsidR="00B072F4" w:rsidRDefault="00B50FA0">
          <w:pPr>
            <w:pStyle w:val="16C841B3860146D089792B874A500279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DCEB47C041384D9282D9D63AAE870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97458-8287-48CE-8AF3-B58B007A3A03}"/>
      </w:docPartPr>
      <w:docPartBody>
        <w:p w:rsidR="00B072F4" w:rsidRDefault="00B50FA0">
          <w:pPr>
            <w:pStyle w:val="DCEB47C041384D9282D9D63AAE870D2D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FF59E40D0B2C494AB1380EEBE1A63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59F3A-E4FC-4026-929E-A8D259E3CC5F}"/>
      </w:docPartPr>
      <w:docPartBody>
        <w:p w:rsidR="00B072F4" w:rsidRDefault="00B50FA0">
          <w:pPr>
            <w:pStyle w:val="FF59E40D0B2C494AB1380EEBE1A63AE9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4E63E7681EC6471BB76FB48FBEAF5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EA49E-F66C-414F-A7D8-96A0D859CFF9}"/>
      </w:docPartPr>
      <w:docPartBody>
        <w:p w:rsidR="00B072F4" w:rsidRDefault="00B50FA0">
          <w:pPr>
            <w:pStyle w:val="4E63E7681EC6471BB76FB48FBEAF502D"/>
          </w:pPr>
          <w:r>
            <w:rPr>
              <w:rStyle w:val="PlaceholderText"/>
              <w:color w:val="44546A" w:themeColor="text2"/>
            </w:rPr>
            <w:t>[Type your website]</w:t>
          </w:r>
        </w:p>
      </w:docPartBody>
    </w:docPart>
    <w:docPart>
      <w:docPartPr>
        <w:name w:val="AD4BBFE4160249E291D472F6D2818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48C3D-D03C-47B3-A1A7-0AA2D7B53F21}"/>
      </w:docPartPr>
      <w:docPartBody>
        <w:p w:rsidR="00B072F4" w:rsidRDefault="00B50FA0">
          <w:pPr>
            <w:pStyle w:val="AD4BBFE4160249E291D472F6D2818544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F4"/>
    <w:rsid w:val="003A4587"/>
    <w:rsid w:val="00B072F4"/>
    <w:rsid w:val="00B50FA0"/>
    <w:rsid w:val="00D84B8D"/>
    <w:rsid w:val="00F5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33A690132CA1470FA430A190A938F628">
    <w:name w:val="33A690132CA1470FA430A190A938F628"/>
  </w:style>
  <w:style w:type="paragraph" w:customStyle="1" w:styleId="16C841B3860146D089792B874A500279">
    <w:name w:val="16C841B3860146D089792B874A500279"/>
  </w:style>
  <w:style w:type="paragraph" w:customStyle="1" w:styleId="DCEB47C041384D9282D9D63AAE870D2D">
    <w:name w:val="DCEB47C041384D9282D9D63AAE870D2D"/>
  </w:style>
  <w:style w:type="paragraph" w:customStyle="1" w:styleId="FF59E40D0B2C494AB1380EEBE1A63AE9">
    <w:name w:val="FF59E40D0B2C494AB1380EEBE1A63AE9"/>
  </w:style>
  <w:style w:type="paragraph" w:customStyle="1" w:styleId="4E63E7681EC6471BB76FB48FBEAF502D">
    <w:name w:val="4E63E7681EC6471BB76FB48FBEAF502D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AD4BBFE4160249E291D472F6D2818544">
    <w:name w:val="AD4BBFE4160249E291D472F6D2818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>GD, Gang Ranch, BC, V0K 1N0</CompanyAddress>
  <CompanyPhone>250-395-0338</CompanyPhone>
  <CompanyFax/>
  <CompanyEmail>averboompainting@gmail.com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2038-12-31T08:00:00+00:00</AssetExpire>
    <IntlLangReviewDate xmlns="4873beb7-5857-4685-be1f-d57550cc96cc">2010-03-08T21:43:00+00:00</IntlLangReviewDate>
    <TPFriendlyName xmlns="4873beb7-5857-4685-be1f-d57550cc96cc" xsi:nil="true"/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Community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2010-03-08T21:27:27+00:00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754409</Value>
      <Value>1309359</Value>
    </PublishStatusLookup>
    <APAuthor xmlns="4873beb7-5857-4685-be1f-d57550cc96cc">
      <UserInfo>
        <DisplayName/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true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>2010-03-08T21:43:00+00:00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2010-03-08T21:43:00+00:00</LastModifiedDateTime>
    <LastPublishResultLookup xmlns="4873beb7-5857-4685-be1f-d57550cc96cc" xsi:nil="true"/>
    <LegacyData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>2010-03-08T21:43:00+00:00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TP101840834</AssetId>
    <TPClientViewer xmlns="4873beb7-5857-4685-be1f-d57550cc96cc" xsi:nil="true"/>
    <DSATActionTaken xmlns="4873beb7-5857-4685-be1f-d57550cc96cc">Best Bets</DSATActionTaken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21529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4380EC-9838-439F-BC47-CD684B9360B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FEC56B3-F52F-4D29-AD08-FC8E3405CC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7FEDC7-A4BE-4254-8B87-F98FC3A8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273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Alexandra Verboom</cp:lastModifiedBy>
  <cp:revision>12</cp:revision>
  <cp:lastPrinted>2020-06-22T16:44:00Z</cp:lastPrinted>
  <dcterms:created xsi:type="dcterms:W3CDTF">2019-08-27T22:08:00Z</dcterms:created>
  <dcterms:modified xsi:type="dcterms:W3CDTF">2021-06-28T22:26:00Z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