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B118C96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DDA5706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2B95DA" wp14:editId="1820B6D2">
                      <wp:extent cx="2143125" cy="2046605"/>
                      <wp:effectExtent l="19050" t="19050" r="47625" b="2984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20466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12F264" id="Oval 2" o:spid="_x0000_s1026" style="width:168.75pt;height:1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C495D6B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5919C5A" w14:textId="77777777" w:rsidR="001A3E30" w:rsidRPr="001A3E30" w:rsidRDefault="001A3E30" w:rsidP="001A3E30">
            <w:pPr>
              <w:pStyle w:val="Title"/>
            </w:pPr>
            <w:r>
              <w:t>TINa RAWSON</w:t>
            </w:r>
          </w:p>
          <w:p w14:paraId="7E27F14C" w14:textId="4BEB5ABC" w:rsidR="001A3E30" w:rsidRPr="001A3E30" w:rsidRDefault="001A3E30" w:rsidP="001A3E30"/>
          <w:p w14:paraId="5D60F12F" w14:textId="4DDBC41A" w:rsidR="001B2ABD" w:rsidRDefault="00AB7522" w:rsidP="001B2ABD">
            <w:pPr>
              <w:pStyle w:val="Subtitle"/>
            </w:pPr>
            <w:r w:rsidRPr="00A57190">
              <w:rPr>
                <w:spacing w:val="0"/>
                <w:w w:val="64"/>
              </w:rPr>
              <w:t>Artist and Art Teache</w:t>
            </w:r>
            <w:r w:rsidRPr="00A57190">
              <w:rPr>
                <w:spacing w:val="20"/>
                <w:w w:val="64"/>
              </w:rPr>
              <w:t>r</w:t>
            </w:r>
          </w:p>
        </w:tc>
      </w:tr>
      <w:tr w:rsidR="001B2ABD" w14:paraId="6C78B4E1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FB4EA7372DD24D8C87BAAE7ADADF0AB0"/>
              </w:placeholder>
              <w:temporary/>
              <w:showingPlcHdr/>
              <w15:appearance w15:val="hidden"/>
            </w:sdtPr>
            <w:sdtEndPr/>
            <w:sdtContent>
              <w:p w14:paraId="1B4B41A4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312200D4" w14:textId="77777777" w:rsidR="00036450" w:rsidRDefault="001A3E30" w:rsidP="00036450">
            <w:r>
              <w:t>A Swedish American living in Newburyport where she holds art classes for children at Start 2 Art</w:t>
            </w:r>
            <w:r w:rsidR="00656A4D">
              <w:t>’s studio</w:t>
            </w:r>
            <w:r>
              <w:t xml:space="preserve">, and creates art inspired by </w:t>
            </w:r>
            <w:r w:rsidR="00656A4D">
              <w:t xml:space="preserve">the </w:t>
            </w:r>
            <w:r>
              <w:t>beauty around us, travel, and dreams.</w:t>
            </w:r>
          </w:p>
          <w:sdt>
            <w:sdtPr>
              <w:id w:val="-1954003311"/>
              <w:placeholder>
                <w:docPart w:val="1C65B792D89E45B393FD008F12A31B6A"/>
              </w:placeholder>
              <w:temporary/>
              <w:showingPlcHdr/>
              <w15:appearance w15:val="hidden"/>
            </w:sdtPr>
            <w:sdtEndPr/>
            <w:sdtContent>
              <w:p w14:paraId="00868D1A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726D02D5F1164765BC50E80A73FBA68F"/>
              </w:placeholder>
              <w:temporary/>
              <w:showingPlcHdr/>
              <w15:appearance w15:val="hidden"/>
            </w:sdtPr>
            <w:sdtEndPr/>
            <w:sdtContent>
              <w:p w14:paraId="44DFC7E1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803EDBC" w14:textId="77777777" w:rsidR="004D3011" w:rsidRDefault="001A3E30" w:rsidP="004D3011">
            <w:r>
              <w:t>978-395-5567</w:t>
            </w:r>
          </w:p>
          <w:p w14:paraId="29C4394A" w14:textId="77777777" w:rsidR="001A3E30" w:rsidRDefault="001C39DC" w:rsidP="004D3011">
            <w:hyperlink r:id="rId12" w:history="1">
              <w:r w:rsidR="00766A3B" w:rsidRPr="00C9240C">
                <w:rPr>
                  <w:rStyle w:val="Hyperlink"/>
                </w:rPr>
                <w:t>Tina.Rawson@gmail.com</w:t>
              </w:r>
            </w:hyperlink>
          </w:p>
          <w:p w14:paraId="67D68640" w14:textId="77777777" w:rsidR="00766A3B" w:rsidRPr="00766A3B" w:rsidRDefault="001C39DC" w:rsidP="001A3E30">
            <w:pPr>
              <w:rPr>
                <w:b/>
                <w:bCs/>
                <w:sz w:val="16"/>
                <w:szCs w:val="16"/>
              </w:rPr>
            </w:pPr>
            <w:hyperlink r:id="rId13" w:history="1">
              <w:r w:rsidR="001A3E30" w:rsidRPr="00C9240C">
                <w:rPr>
                  <w:rStyle w:val="Hyperlink"/>
                  <w:b/>
                  <w:bCs/>
                  <w:sz w:val="16"/>
                  <w:szCs w:val="16"/>
                </w:rPr>
                <w:t>http://tinarawsonart.blogspot.com/</w:t>
              </w:r>
            </w:hyperlink>
          </w:p>
          <w:p w14:paraId="2BE93233" w14:textId="77777777" w:rsidR="004D3011" w:rsidRPr="00CB0055" w:rsidRDefault="00903824" w:rsidP="00CB0055">
            <w:pPr>
              <w:pStyle w:val="Heading3"/>
            </w:pPr>
            <w:r>
              <w:t>Art associations</w:t>
            </w:r>
          </w:p>
          <w:p w14:paraId="2C37860D" w14:textId="77777777" w:rsidR="004D3011" w:rsidRDefault="00903824" w:rsidP="004D3011">
            <w:r>
              <w:t>Newburyport Art Association</w:t>
            </w:r>
          </w:p>
          <w:p w14:paraId="4EFDB2C1" w14:textId="77777777" w:rsidR="004D3FB4" w:rsidRDefault="00734480" w:rsidP="004D3011">
            <w:proofErr w:type="spellStart"/>
            <w:r>
              <w:t>Öppna</w:t>
            </w:r>
            <w:proofErr w:type="spellEnd"/>
            <w:r>
              <w:t xml:space="preserve"> </w:t>
            </w:r>
            <w:proofErr w:type="spellStart"/>
            <w:r w:rsidR="00312053">
              <w:t>S</w:t>
            </w:r>
            <w:r>
              <w:t>innen</w:t>
            </w:r>
            <w:proofErr w:type="spellEnd"/>
            <w:r>
              <w:t xml:space="preserve"> – Swedish art </w:t>
            </w:r>
            <w:r w:rsidR="004D3FB4">
              <w:t>group</w:t>
            </w:r>
          </w:p>
          <w:p w14:paraId="75BF7891" w14:textId="4F7E36C2" w:rsidR="004D3FB4" w:rsidRDefault="00766A3B" w:rsidP="004D3011">
            <w:r>
              <w:t xml:space="preserve">The </w:t>
            </w:r>
            <w:r w:rsidR="004D3FB4">
              <w:t>North Shore Atelier</w:t>
            </w:r>
            <w:r w:rsidR="00AB7522">
              <w:t xml:space="preserve"> member</w:t>
            </w:r>
          </w:p>
          <w:p w14:paraId="4D814671" w14:textId="448884BD" w:rsidR="00F206E5" w:rsidRPr="00CB0055" w:rsidRDefault="00F206E5" w:rsidP="00F206E5">
            <w:pPr>
              <w:pStyle w:val="Heading3"/>
            </w:pPr>
            <w:r>
              <w:t>Art a</w:t>
            </w:r>
            <w:r w:rsidR="00AB7522">
              <w:t>WARDS</w:t>
            </w:r>
          </w:p>
          <w:p w14:paraId="737828F3" w14:textId="56699D35" w:rsidR="00312053" w:rsidRDefault="00F206E5" w:rsidP="00F206E5">
            <w:r>
              <w:t xml:space="preserve">“Pink House” </w:t>
            </w:r>
            <w:r w:rsidR="00AB7522">
              <w:t>–</w:t>
            </w:r>
            <w:r w:rsidR="003307C5">
              <w:t xml:space="preserve"> </w:t>
            </w:r>
            <w:r w:rsidR="00AB7522">
              <w:t xml:space="preserve">NAA </w:t>
            </w:r>
            <w:r>
              <w:t>Juried Show 2017</w:t>
            </w:r>
          </w:p>
          <w:p w14:paraId="63C7F28D" w14:textId="77777777" w:rsidR="00F206E5" w:rsidRDefault="00F206E5" w:rsidP="004D3011">
            <w:r>
              <w:t xml:space="preserve">“Sailor’s Delight” </w:t>
            </w:r>
            <w:r w:rsidR="004D3FB4">
              <w:t>–</w:t>
            </w:r>
            <w:r w:rsidR="003307C5">
              <w:t xml:space="preserve"> </w:t>
            </w:r>
            <w:r>
              <w:t xml:space="preserve">Chamber of Commerce </w:t>
            </w:r>
            <w:r w:rsidR="004D3FB4">
              <w:t xml:space="preserve">guide book </w:t>
            </w:r>
            <w:r>
              <w:t>cover finalist</w:t>
            </w:r>
          </w:p>
          <w:p w14:paraId="08B10A3B" w14:textId="77777777" w:rsidR="00F206E5" w:rsidRDefault="00F206E5" w:rsidP="004D3011">
            <w:r>
              <w:t xml:space="preserve">“Outlet to Ipswich” </w:t>
            </w:r>
            <w:r w:rsidR="003307C5">
              <w:t xml:space="preserve">- </w:t>
            </w:r>
            <w:r>
              <w:t>Juried Show 2016</w:t>
            </w:r>
          </w:p>
          <w:p w14:paraId="0AE22858" w14:textId="3F4CD330" w:rsidR="00F206E5" w:rsidRDefault="00F206E5" w:rsidP="004D3011">
            <w:r>
              <w:t xml:space="preserve">“Harrisburg Heart” </w:t>
            </w:r>
            <w:r w:rsidR="003307C5">
              <w:t xml:space="preserve">- </w:t>
            </w:r>
            <w:r>
              <w:t>the Art of Mapping</w:t>
            </w:r>
            <w:r w:rsidR="00AB7522">
              <w:t xml:space="preserve"> Show at NAA,</w:t>
            </w:r>
            <w:r>
              <w:t xml:space="preserve"> 2017</w:t>
            </w:r>
          </w:p>
          <w:p w14:paraId="21326035" w14:textId="77777777" w:rsidR="00F206E5" w:rsidRDefault="00F206E5" w:rsidP="00F206E5">
            <w:pPr>
              <w:pStyle w:val="Heading3"/>
            </w:pPr>
            <w:r>
              <w:t>Art</w:t>
            </w:r>
            <w:r w:rsidR="004D3FB4">
              <w:t>istic Statement</w:t>
            </w:r>
          </w:p>
          <w:p w14:paraId="24A1997D" w14:textId="3B094341" w:rsidR="004D3FB4" w:rsidRDefault="004D3FB4" w:rsidP="004D3FB4">
            <w:r>
              <w:t>Color, movement, emotion are things that I hope to capture in my art, whether it be a painting in oil on canvas or wood, a multi-media piece</w:t>
            </w:r>
            <w:r w:rsidR="00766A3B">
              <w:t>,</w:t>
            </w:r>
            <w:r>
              <w:t xml:space="preserve"> or watercolors</w:t>
            </w:r>
            <w:r w:rsidR="00766A3B">
              <w:t xml:space="preserve"> </w:t>
            </w:r>
            <w:r w:rsidR="00930145">
              <w:t xml:space="preserve">- </w:t>
            </w:r>
            <w:r w:rsidR="00766A3B">
              <w:t xml:space="preserve">my newest </w:t>
            </w:r>
            <w:r w:rsidR="00930145">
              <w:t>infatuation</w:t>
            </w:r>
            <w:r w:rsidR="00766A3B">
              <w:t>.</w:t>
            </w:r>
            <w:r>
              <w:t xml:space="preserve"> I am inspired by nature, </w:t>
            </w:r>
            <w:r w:rsidR="00930145">
              <w:t xml:space="preserve">travel </w:t>
            </w:r>
            <w:r>
              <w:t>and the</w:t>
            </w:r>
            <w:r w:rsidR="00930145">
              <w:t xml:space="preserve"> </w:t>
            </w:r>
            <w:r>
              <w:t>people in my life.</w:t>
            </w:r>
          </w:p>
          <w:p w14:paraId="6D65F904" w14:textId="453EAF5B" w:rsidR="00AB7522" w:rsidRPr="004D3FB4" w:rsidRDefault="00AB7522" w:rsidP="004D3FB4">
            <w:r>
              <w:t>I would be thrilled to study watercolor!</w:t>
            </w:r>
          </w:p>
          <w:p w14:paraId="668A07C8" w14:textId="77777777" w:rsidR="003307C5" w:rsidRDefault="003307C5" w:rsidP="00F206E5"/>
          <w:p w14:paraId="58596669" w14:textId="77777777" w:rsidR="004D3FB4" w:rsidRPr="00F206E5" w:rsidRDefault="004D3FB4" w:rsidP="00F206E5"/>
          <w:p w14:paraId="78BAB36A" w14:textId="77777777" w:rsidR="004D3011" w:rsidRPr="004D3011" w:rsidRDefault="004D3011" w:rsidP="004D3011"/>
        </w:tc>
        <w:tc>
          <w:tcPr>
            <w:tcW w:w="720" w:type="dxa"/>
          </w:tcPr>
          <w:p w14:paraId="2D81F19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89198E27D7C044E69C2CDEBEC7CA0FEB"/>
              </w:placeholder>
              <w:temporary/>
              <w:showingPlcHdr/>
              <w15:appearance w15:val="hidden"/>
            </w:sdtPr>
            <w:sdtEndPr/>
            <w:sdtContent>
              <w:p w14:paraId="6D1D8F35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220BD94B" w14:textId="301C1F06" w:rsidR="00036450" w:rsidRPr="00036450" w:rsidRDefault="00F206E5" w:rsidP="00B359E4">
            <w:pPr>
              <w:pStyle w:val="Heading4"/>
            </w:pPr>
            <w:r>
              <w:t>University of Pittsburgh</w:t>
            </w:r>
            <w:r w:rsidR="00A57190">
              <w:t xml:space="preserve"> and Simmons College</w:t>
            </w:r>
          </w:p>
          <w:p w14:paraId="3B9BE199" w14:textId="761D5015" w:rsidR="00F206E5" w:rsidRDefault="00F206E5" w:rsidP="00766A3B">
            <w:pPr>
              <w:pStyle w:val="Date"/>
            </w:pPr>
            <w:r>
              <w:t>1983</w:t>
            </w:r>
            <w:r w:rsidR="00036450" w:rsidRPr="00B359E4">
              <w:t xml:space="preserve"> </w:t>
            </w:r>
            <w:r w:rsidR="00766A3B">
              <w:t>–</w:t>
            </w:r>
            <w:r w:rsidR="00036450" w:rsidRPr="00B359E4">
              <w:t xml:space="preserve"> </w:t>
            </w:r>
            <w:r>
              <w:t>1985</w:t>
            </w:r>
            <w:r w:rsidR="00766A3B">
              <w:t>/</w:t>
            </w:r>
            <w:r>
              <w:t>Studio art student</w:t>
            </w:r>
            <w:r w:rsidR="00A57190">
              <w:t xml:space="preserve"> and 1986 – 1988 elementary education</w:t>
            </w:r>
          </w:p>
          <w:p w14:paraId="662A6BC5" w14:textId="77777777" w:rsidR="00766A3B" w:rsidRPr="00766A3B" w:rsidRDefault="00766A3B" w:rsidP="00766A3B"/>
          <w:p w14:paraId="04753F75" w14:textId="4FB43F4B" w:rsidR="00036450" w:rsidRPr="00B359E4" w:rsidRDefault="00A57190" w:rsidP="00B359E4">
            <w:pPr>
              <w:pStyle w:val="Heading4"/>
            </w:pPr>
            <w:r>
              <w:t>Teacher and Founder of Start 2 Art in Newburyport, www.start2art.com</w:t>
            </w:r>
          </w:p>
          <w:p w14:paraId="04671F01" w14:textId="77777777" w:rsidR="00036450" w:rsidRDefault="001A3E30" w:rsidP="00036450">
            <w:pPr>
              <w:pStyle w:val="Heading2"/>
            </w:pPr>
            <w:r>
              <w:t>ShOWs</w:t>
            </w:r>
          </w:p>
          <w:p w14:paraId="031D1679" w14:textId="1663BA35" w:rsidR="00036450" w:rsidRDefault="00AB7522" w:rsidP="00B359E4">
            <w:pPr>
              <w:pStyle w:val="Heading4"/>
              <w:rPr>
                <w:bCs/>
              </w:rPr>
            </w:pPr>
            <w:r>
              <w:t>Solo Show ‘</w:t>
            </w:r>
            <w:r w:rsidR="004D3FB4">
              <w:t>Water on Wood’</w:t>
            </w:r>
            <w:r w:rsidR="00036450">
              <w:t xml:space="preserve"> </w:t>
            </w:r>
            <w:r w:rsidR="004D3FB4">
              <w:t xml:space="preserve">at Re/MAX </w:t>
            </w:r>
            <w:proofErr w:type="gramStart"/>
            <w:r w:rsidR="004D3FB4">
              <w:t>On</w:t>
            </w:r>
            <w:proofErr w:type="gramEnd"/>
            <w:r w:rsidR="004D3FB4">
              <w:t xml:space="preserve"> the River</w:t>
            </w:r>
            <w:r>
              <w:t>, Newburyport</w:t>
            </w:r>
          </w:p>
          <w:p w14:paraId="0DF3E0C6" w14:textId="77777777" w:rsidR="00036450" w:rsidRPr="00036450" w:rsidRDefault="004D3FB4" w:rsidP="00B359E4">
            <w:pPr>
              <w:pStyle w:val="Date"/>
            </w:pPr>
            <w:r>
              <w:t>November</w:t>
            </w:r>
            <w:r w:rsidR="00036450" w:rsidRPr="00036450">
              <w:t>–</w:t>
            </w:r>
            <w:r>
              <w:t>December, 2018</w:t>
            </w:r>
          </w:p>
          <w:p w14:paraId="6002C3FA" w14:textId="77777777" w:rsidR="004D3011" w:rsidRDefault="00036450" w:rsidP="00036450">
            <w:r w:rsidRPr="00036450">
              <w:t xml:space="preserve"> </w:t>
            </w:r>
          </w:p>
          <w:p w14:paraId="65253991" w14:textId="3B3A8C49" w:rsidR="004D3011" w:rsidRPr="004D3011" w:rsidRDefault="004D3FB4" w:rsidP="00B359E4">
            <w:pPr>
              <w:pStyle w:val="Heading4"/>
              <w:rPr>
                <w:bCs/>
              </w:rPr>
            </w:pPr>
            <w:r>
              <w:t>‘Solo Show at Dos Amigos’</w:t>
            </w:r>
            <w:r w:rsidR="004D3011" w:rsidRPr="004D3011">
              <w:t xml:space="preserve"> </w:t>
            </w:r>
            <w:r>
              <w:t>at Dos Amigos</w:t>
            </w:r>
            <w:r w:rsidR="00AB7522">
              <w:t xml:space="preserve">, </w:t>
            </w:r>
            <w:r>
              <w:t>Newburyport</w:t>
            </w:r>
          </w:p>
          <w:p w14:paraId="601E5128" w14:textId="77777777" w:rsidR="004D3011" w:rsidRPr="004D3011" w:rsidRDefault="004D3FB4" w:rsidP="00766A3B">
            <w:pPr>
              <w:pStyle w:val="Date"/>
            </w:pPr>
            <w:r>
              <w:t>September 2018</w:t>
            </w:r>
          </w:p>
          <w:p w14:paraId="061C5170" w14:textId="77777777" w:rsidR="004D3011" w:rsidRDefault="004D3011" w:rsidP="00036450"/>
          <w:p w14:paraId="076CEA5E" w14:textId="3783DC2C" w:rsidR="004D3011" w:rsidRPr="004D3011" w:rsidRDefault="004D3FB4" w:rsidP="00B359E4">
            <w:pPr>
              <w:pStyle w:val="Heading4"/>
              <w:rPr>
                <w:bCs/>
              </w:rPr>
            </w:pPr>
            <w:r>
              <w:t>‘Little Compton Art Show’</w:t>
            </w:r>
            <w:r w:rsidR="004D3011" w:rsidRPr="004D3011">
              <w:t xml:space="preserve"> </w:t>
            </w:r>
            <w:r>
              <w:t>LC Community Center group show</w:t>
            </w:r>
          </w:p>
          <w:p w14:paraId="7867BFDB" w14:textId="77777777" w:rsidR="004D3011" w:rsidRPr="004D3011" w:rsidRDefault="004D3FB4" w:rsidP="00B359E4">
            <w:pPr>
              <w:pStyle w:val="Date"/>
            </w:pPr>
            <w:r>
              <w:t>July 2018</w:t>
            </w:r>
          </w:p>
          <w:p w14:paraId="3F383F1A" w14:textId="77777777" w:rsidR="004D3011" w:rsidRPr="004D3011" w:rsidRDefault="00036450" w:rsidP="004D3011">
            <w:r w:rsidRPr="004D3011">
              <w:t xml:space="preserve"> </w:t>
            </w:r>
          </w:p>
          <w:p w14:paraId="6BD99CBD" w14:textId="5BCB5B55" w:rsidR="00766A3B" w:rsidRPr="004D3011" w:rsidRDefault="00AB7522" w:rsidP="00766A3B">
            <w:pPr>
              <w:pStyle w:val="Heading4"/>
              <w:rPr>
                <w:bCs/>
              </w:rPr>
            </w:pPr>
            <w:r>
              <w:t xml:space="preserve">One of 4 </w:t>
            </w:r>
            <w:r w:rsidR="00766A3B">
              <w:t>‘Like Mother, Like Daughter: International Women of Art’</w:t>
            </w:r>
            <w:r w:rsidR="00766A3B" w:rsidRPr="004D3011">
              <w:t xml:space="preserve"> </w:t>
            </w:r>
          </w:p>
          <w:p w14:paraId="165EE5C4" w14:textId="77777777" w:rsidR="00766A3B" w:rsidRPr="004D3011" w:rsidRDefault="00766A3B" w:rsidP="00766A3B">
            <w:pPr>
              <w:pStyle w:val="Date"/>
            </w:pPr>
            <w:r>
              <w:t xml:space="preserve">May 7 - June 15, 2018 at </w:t>
            </w:r>
            <w:r w:rsidR="00257A66">
              <w:t xml:space="preserve">The </w:t>
            </w:r>
            <w:r>
              <w:t>Centennial Gallery in Peabody MA</w:t>
            </w:r>
          </w:p>
          <w:p w14:paraId="51A14148" w14:textId="77777777" w:rsidR="00766A3B" w:rsidRPr="004D3011" w:rsidRDefault="00766A3B" w:rsidP="00766A3B">
            <w:r w:rsidRPr="004D3011">
              <w:t xml:space="preserve"> </w:t>
            </w:r>
          </w:p>
          <w:p w14:paraId="32524006" w14:textId="77777777" w:rsidR="00766A3B" w:rsidRPr="004D3011" w:rsidRDefault="00766A3B" w:rsidP="00766A3B">
            <w:pPr>
              <w:pStyle w:val="Heading4"/>
              <w:rPr>
                <w:bCs/>
              </w:rPr>
            </w:pPr>
            <w:r>
              <w:t>‘</w:t>
            </w:r>
            <w:proofErr w:type="spellStart"/>
            <w:r>
              <w:t>FlipFlop</w:t>
            </w:r>
            <w:proofErr w:type="spellEnd"/>
            <w:r>
              <w:t xml:space="preserve"> Show’ Group show with Marblehead Art Association </w:t>
            </w:r>
          </w:p>
          <w:p w14:paraId="186EE9FE" w14:textId="50ECFF7B" w:rsidR="00766A3B" w:rsidRDefault="00766A3B" w:rsidP="00766A3B">
            <w:pPr>
              <w:pStyle w:val="Date"/>
            </w:pPr>
            <w:r>
              <w:t>September 1 – October 7, 2017</w:t>
            </w:r>
          </w:p>
          <w:p w14:paraId="2F11E65B" w14:textId="77777777" w:rsidR="00A57190" w:rsidRPr="00A57190" w:rsidRDefault="00A57190" w:rsidP="00A57190"/>
          <w:p w14:paraId="72137782" w14:textId="5EB0ADD2" w:rsidR="004D3011" w:rsidRPr="00AB7522" w:rsidRDefault="00AB7522" w:rsidP="00036450">
            <w:pPr>
              <w:rPr>
                <w:b/>
                <w:bCs/>
                <w:i/>
                <w:iCs/>
              </w:rPr>
            </w:pPr>
            <w:r w:rsidRPr="00AB7522">
              <w:rPr>
                <w:b/>
                <w:bCs/>
                <w:i/>
                <w:iCs/>
              </w:rPr>
              <w:t>Part of m</w:t>
            </w:r>
            <w:r w:rsidR="00766A3B" w:rsidRPr="00AB7522">
              <w:rPr>
                <w:b/>
                <w:bCs/>
                <w:i/>
                <w:iCs/>
              </w:rPr>
              <w:t xml:space="preserve">any shows at NAA and </w:t>
            </w:r>
            <w:r w:rsidR="00257A66" w:rsidRPr="00AB7522">
              <w:rPr>
                <w:b/>
                <w:bCs/>
                <w:i/>
                <w:iCs/>
              </w:rPr>
              <w:t xml:space="preserve">several at </w:t>
            </w:r>
            <w:r w:rsidR="00766A3B" w:rsidRPr="00AB7522">
              <w:rPr>
                <w:b/>
                <w:bCs/>
                <w:i/>
                <w:iCs/>
              </w:rPr>
              <w:t xml:space="preserve">North Shore Atelier; as well as </w:t>
            </w:r>
            <w:r w:rsidR="00257A66" w:rsidRPr="00AB7522">
              <w:rPr>
                <w:b/>
                <w:bCs/>
                <w:i/>
                <w:iCs/>
              </w:rPr>
              <w:t xml:space="preserve">part </w:t>
            </w:r>
            <w:r w:rsidR="00766A3B" w:rsidRPr="00AB7522">
              <w:rPr>
                <w:b/>
                <w:bCs/>
                <w:i/>
                <w:iCs/>
              </w:rPr>
              <w:t>of Art Auctions for Custom House, Montserrat and Pink House</w:t>
            </w:r>
          </w:p>
          <w:p w14:paraId="6FDCA5F1" w14:textId="77777777" w:rsidR="00036450" w:rsidRDefault="00766A3B" w:rsidP="00036450">
            <w:pPr>
              <w:pStyle w:val="Heading2"/>
            </w:pPr>
            <w:r>
              <w:t>PAINTINGS</w:t>
            </w:r>
            <w:r w:rsidR="004D3FB4">
              <w:t xml:space="preserve"> SOLD</w:t>
            </w:r>
          </w:p>
          <w:p w14:paraId="7ED70828" w14:textId="77777777" w:rsidR="004D3FB4" w:rsidRDefault="004D3FB4" w:rsidP="004D3FB4">
            <w:r>
              <w:t>Pink House</w:t>
            </w:r>
          </w:p>
          <w:p w14:paraId="1A60DF3E" w14:textId="77777777" w:rsidR="004D3FB4" w:rsidRDefault="004D3FB4" w:rsidP="004D3FB4">
            <w:r>
              <w:t>Sailor’s Delight</w:t>
            </w:r>
          </w:p>
          <w:p w14:paraId="116118FB" w14:textId="77777777" w:rsidR="004D3FB4" w:rsidRDefault="004D3FB4" w:rsidP="004D3FB4">
            <w:proofErr w:type="spellStart"/>
            <w:r>
              <w:t>Maudslay</w:t>
            </w:r>
            <w:proofErr w:type="spellEnd"/>
            <w:r>
              <w:t xml:space="preserve"> Tree</w:t>
            </w:r>
          </w:p>
          <w:p w14:paraId="55080549" w14:textId="77777777" w:rsidR="004D3FB4" w:rsidRDefault="004D3FB4" w:rsidP="004D3FB4">
            <w:r>
              <w:t xml:space="preserve">El </w:t>
            </w:r>
            <w:proofErr w:type="spellStart"/>
            <w:r>
              <w:t>Galeon</w:t>
            </w:r>
            <w:proofErr w:type="spellEnd"/>
            <w:r>
              <w:t xml:space="preserve"> Stone</w:t>
            </w:r>
          </w:p>
          <w:p w14:paraId="2FBFB2E3" w14:textId="77777777" w:rsidR="004D3FB4" w:rsidRDefault="004D3FB4" w:rsidP="004D3FB4">
            <w:r>
              <w:t>Springtime</w:t>
            </w:r>
          </w:p>
          <w:p w14:paraId="683E817C" w14:textId="77777777" w:rsidR="004D3FB4" w:rsidRDefault="004D3FB4" w:rsidP="004D3FB4">
            <w:r>
              <w:t>Sunflowers and Queen Anne’s Lace</w:t>
            </w:r>
          </w:p>
          <w:p w14:paraId="40FA55C7" w14:textId="77777777" w:rsidR="004D3FB4" w:rsidRDefault="004D3FB4" w:rsidP="004D3FB4">
            <w:r>
              <w:t>Horse’s Eye</w:t>
            </w:r>
          </w:p>
          <w:p w14:paraId="5EB98410" w14:textId="77777777" w:rsidR="004D3FB4" w:rsidRDefault="004D3FB4" w:rsidP="004D3FB4">
            <w:r>
              <w:t>Poodle’s Eye (commission)</w:t>
            </w:r>
          </w:p>
          <w:p w14:paraId="0E0C52AD" w14:textId="77777777" w:rsidR="004D3FB4" w:rsidRDefault="004D3FB4" w:rsidP="004D3FB4">
            <w:r>
              <w:t>Lilacs</w:t>
            </w:r>
          </w:p>
          <w:p w14:paraId="09CC69CD" w14:textId="77777777" w:rsidR="004D3FB4" w:rsidRDefault="004D3FB4" w:rsidP="004D3FB4">
            <w:r>
              <w:t>Our House</w:t>
            </w:r>
          </w:p>
          <w:p w14:paraId="0203A4BC" w14:textId="77777777" w:rsidR="004D3FB4" w:rsidRDefault="004D3FB4" w:rsidP="004D3FB4">
            <w:r>
              <w:t xml:space="preserve">Vintage Zinnias </w:t>
            </w:r>
          </w:p>
          <w:p w14:paraId="60D369CE" w14:textId="77777777" w:rsidR="00766A3B" w:rsidRDefault="00766A3B" w:rsidP="004D3FB4">
            <w:r>
              <w:t>Pink House on Driftwood</w:t>
            </w:r>
          </w:p>
          <w:p w14:paraId="298EF5CE" w14:textId="77777777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6DBFFBCB" w14:textId="77777777" w:rsidR="0043117B" w:rsidRDefault="001C39DC" w:rsidP="000C45FF">
      <w:pPr>
        <w:tabs>
          <w:tab w:val="left" w:pos="990"/>
        </w:tabs>
      </w:pPr>
    </w:p>
    <w:sectPr w:rsidR="0043117B" w:rsidSect="00473410">
      <w:headerReference w:type="default" r:id="rId14"/>
      <w:pgSz w:w="12240" w:h="15840" w:code="1"/>
      <w:pgMar w:top="720" w:right="720" w:bottom="720" w:left="72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567FD" w14:textId="77777777" w:rsidR="001C39DC" w:rsidRDefault="001C39DC" w:rsidP="000C45FF">
      <w:r>
        <w:separator/>
      </w:r>
    </w:p>
  </w:endnote>
  <w:endnote w:type="continuationSeparator" w:id="0">
    <w:p w14:paraId="42D44870" w14:textId="77777777" w:rsidR="001C39DC" w:rsidRDefault="001C39D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94EC1" w14:textId="77777777" w:rsidR="001C39DC" w:rsidRDefault="001C39DC" w:rsidP="000C45FF">
      <w:r>
        <w:separator/>
      </w:r>
    </w:p>
  </w:footnote>
  <w:footnote w:type="continuationSeparator" w:id="0">
    <w:p w14:paraId="37F807EE" w14:textId="77777777" w:rsidR="001C39DC" w:rsidRDefault="001C39D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DD244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D02FE5" wp14:editId="05CA12A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30"/>
    <w:rsid w:val="00036450"/>
    <w:rsid w:val="00094499"/>
    <w:rsid w:val="000C45FF"/>
    <w:rsid w:val="000E3FD1"/>
    <w:rsid w:val="00112054"/>
    <w:rsid w:val="001525E1"/>
    <w:rsid w:val="001754F0"/>
    <w:rsid w:val="00180329"/>
    <w:rsid w:val="0019001F"/>
    <w:rsid w:val="001A3E30"/>
    <w:rsid w:val="001A74A5"/>
    <w:rsid w:val="001B2ABD"/>
    <w:rsid w:val="001C39DC"/>
    <w:rsid w:val="001E0391"/>
    <w:rsid w:val="001E1759"/>
    <w:rsid w:val="001F1ECC"/>
    <w:rsid w:val="002400EB"/>
    <w:rsid w:val="00256CF7"/>
    <w:rsid w:val="00257A66"/>
    <w:rsid w:val="0027265C"/>
    <w:rsid w:val="00281FD5"/>
    <w:rsid w:val="0030481B"/>
    <w:rsid w:val="00312053"/>
    <w:rsid w:val="003156FC"/>
    <w:rsid w:val="003254B5"/>
    <w:rsid w:val="003307C5"/>
    <w:rsid w:val="0037121F"/>
    <w:rsid w:val="003A6B7D"/>
    <w:rsid w:val="003B06CA"/>
    <w:rsid w:val="004071FC"/>
    <w:rsid w:val="00445947"/>
    <w:rsid w:val="00473410"/>
    <w:rsid w:val="004813B3"/>
    <w:rsid w:val="00496591"/>
    <w:rsid w:val="004C63E4"/>
    <w:rsid w:val="004D3011"/>
    <w:rsid w:val="004D3FB4"/>
    <w:rsid w:val="005262AC"/>
    <w:rsid w:val="005E39D5"/>
    <w:rsid w:val="00600670"/>
    <w:rsid w:val="0062123A"/>
    <w:rsid w:val="00646E75"/>
    <w:rsid w:val="00656A4D"/>
    <w:rsid w:val="006771D0"/>
    <w:rsid w:val="00712C3C"/>
    <w:rsid w:val="00715FCB"/>
    <w:rsid w:val="00734480"/>
    <w:rsid w:val="00743101"/>
    <w:rsid w:val="00766A3B"/>
    <w:rsid w:val="007775E1"/>
    <w:rsid w:val="007867A0"/>
    <w:rsid w:val="007927F5"/>
    <w:rsid w:val="00802CA0"/>
    <w:rsid w:val="00903824"/>
    <w:rsid w:val="009260CD"/>
    <w:rsid w:val="00930145"/>
    <w:rsid w:val="00952C25"/>
    <w:rsid w:val="00A2118D"/>
    <w:rsid w:val="00A57190"/>
    <w:rsid w:val="00A830FA"/>
    <w:rsid w:val="00AB7522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206E5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1AA7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A3E30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tinarawsonart.blogspot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ina.Rawson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r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B4EA7372DD24D8C87BAAE7ADADF0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2482F-814A-4467-B3C8-9989C7A43C61}"/>
      </w:docPartPr>
      <w:docPartBody>
        <w:p w:rsidR="00302DAD" w:rsidRDefault="00974880">
          <w:pPr>
            <w:pStyle w:val="FB4EA7372DD24D8C87BAAE7ADADF0AB0"/>
          </w:pPr>
          <w:r w:rsidRPr="00D5459D">
            <w:t>Profile</w:t>
          </w:r>
        </w:p>
      </w:docPartBody>
    </w:docPart>
    <w:docPart>
      <w:docPartPr>
        <w:name w:val="1C65B792D89E45B393FD008F12A31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FCCD1-2772-43FB-BF00-232E61134839}"/>
      </w:docPartPr>
      <w:docPartBody>
        <w:p w:rsidR="00302DAD" w:rsidRDefault="00974880">
          <w:pPr>
            <w:pStyle w:val="1C65B792D89E45B393FD008F12A31B6A"/>
          </w:pPr>
          <w:r w:rsidRPr="00CB0055">
            <w:t>Contact</w:t>
          </w:r>
        </w:p>
      </w:docPartBody>
    </w:docPart>
    <w:docPart>
      <w:docPartPr>
        <w:name w:val="726D02D5F1164765BC50E80A73FBA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4029A-5635-4908-B51B-42B9C175F9B3}"/>
      </w:docPartPr>
      <w:docPartBody>
        <w:p w:rsidR="00302DAD" w:rsidRDefault="00974880">
          <w:pPr>
            <w:pStyle w:val="726D02D5F1164765BC50E80A73FBA68F"/>
          </w:pPr>
          <w:r w:rsidRPr="004D3011">
            <w:t>PHONE:</w:t>
          </w:r>
        </w:p>
      </w:docPartBody>
    </w:docPart>
    <w:docPart>
      <w:docPartPr>
        <w:name w:val="89198E27D7C044E69C2CDEBEC7CA0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22441-3B13-4EE5-A2B7-2D0F0AC0B288}"/>
      </w:docPartPr>
      <w:docPartBody>
        <w:p w:rsidR="00302DAD" w:rsidRDefault="00974880">
          <w:pPr>
            <w:pStyle w:val="89198E27D7C044E69C2CDEBEC7CA0FEB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80"/>
    <w:rsid w:val="00302DAD"/>
    <w:rsid w:val="003B0BE9"/>
    <w:rsid w:val="00496448"/>
    <w:rsid w:val="00974880"/>
    <w:rsid w:val="00EA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30115EDA5244A48D9F0715BB904D9F">
    <w:name w:val="2D30115EDA5244A48D9F0715BB904D9F"/>
  </w:style>
  <w:style w:type="paragraph" w:customStyle="1" w:styleId="BEE60833C0414F7FAE21D249F2E15057">
    <w:name w:val="BEE60833C0414F7FAE21D249F2E15057"/>
  </w:style>
  <w:style w:type="paragraph" w:customStyle="1" w:styleId="FB4EA7372DD24D8C87BAAE7ADADF0AB0">
    <w:name w:val="FB4EA7372DD24D8C87BAAE7ADADF0AB0"/>
  </w:style>
  <w:style w:type="paragraph" w:customStyle="1" w:styleId="84AC45CB11F347CEB2F79424C0A5C7A1">
    <w:name w:val="84AC45CB11F347CEB2F79424C0A5C7A1"/>
  </w:style>
  <w:style w:type="paragraph" w:customStyle="1" w:styleId="1C65B792D89E45B393FD008F12A31B6A">
    <w:name w:val="1C65B792D89E45B393FD008F12A31B6A"/>
  </w:style>
  <w:style w:type="paragraph" w:customStyle="1" w:styleId="726D02D5F1164765BC50E80A73FBA68F">
    <w:name w:val="726D02D5F1164765BC50E80A73FBA68F"/>
  </w:style>
  <w:style w:type="paragraph" w:customStyle="1" w:styleId="9F9B1B8889F74DE08C25C72844D6D469">
    <w:name w:val="9F9B1B8889F74DE08C25C72844D6D469"/>
  </w:style>
  <w:style w:type="paragraph" w:customStyle="1" w:styleId="FB5A3FB756A445509D9DD4A71A8E6836">
    <w:name w:val="FB5A3FB756A445509D9DD4A71A8E6836"/>
  </w:style>
  <w:style w:type="paragraph" w:customStyle="1" w:styleId="DB78705ED1B6450EA7E92BC791505AE8">
    <w:name w:val="DB78705ED1B6450EA7E92BC791505AE8"/>
  </w:style>
  <w:style w:type="paragraph" w:customStyle="1" w:styleId="ECEC0FC9357043F68144A7E52E85C9D7">
    <w:name w:val="ECEC0FC9357043F68144A7E52E85C9D7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B11D698689A646459A6E5D10C1E457AD">
    <w:name w:val="B11D698689A646459A6E5D10C1E457AD"/>
  </w:style>
  <w:style w:type="paragraph" w:customStyle="1" w:styleId="EA9E1B99D2A24714B315D56298280B8E">
    <w:name w:val="EA9E1B99D2A24714B315D56298280B8E"/>
  </w:style>
  <w:style w:type="paragraph" w:customStyle="1" w:styleId="4EAF7DCB45ED408E97F0E0013B0E578B">
    <w:name w:val="4EAF7DCB45ED408E97F0E0013B0E578B"/>
  </w:style>
  <w:style w:type="paragraph" w:customStyle="1" w:styleId="BAA69D55751148C79DB18641B6D154DD">
    <w:name w:val="BAA69D55751148C79DB18641B6D154DD"/>
  </w:style>
  <w:style w:type="paragraph" w:customStyle="1" w:styleId="955FB2C9B62A4F16A89FE207A9D54B63">
    <w:name w:val="955FB2C9B62A4F16A89FE207A9D54B63"/>
  </w:style>
  <w:style w:type="paragraph" w:customStyle="1" w:styleId="1E281A9070AD48F4847F580F28AB7A31">
    <w:name w:val="1E281A9070AD48F4847F580F28AB7A31"/>
  </w:style>
  <w:style w:type="paragraph" w:customStyle="1" w:styleId="89198E27D7C044E69C2CDEBEC7CA0FEB">
    <w:name w:val="89198E27D7C044E69C2CDEBEC7CA0FEB"/>
  </w:style>
  <w:style w:type="paragraph" w:customStyle="1" w:styleId="4E4F1E58A0B1421E9152714F3C0A9018">
    <w:name w:val="4E4F1E58A0B1421E9152714F3C0A9018"/>
  </w:style>
  <w:style w:type="paragraph" w:customStyle="1" w:styleId="B60BB6EE853146E5BFA38F7B4BE1ABCA">
    <w:name w:val="B60BB6EE853146E5BFA38F7B4BE1ABCA"/>
  </w:style>
  <w:style w:type="paragraph" w:customStyle="1" w:styleId="7DA6DDC9880F4BD0BBDFECE6231D1B82">
    <w:name w:val="7DA6DDC9880F4BD0BBDFECE6231D1B82"/>
  </w:style>
  <w:style w:type="paragraph" w:customStyle="1" w:styleId="CBA4303F94F243B1ACF2F0F8D5FB1276">
    <w:name w:val="CBA4303F94F243B1ACF2F0F8D5FB1276"/>
  </w:style>
  <w:style w:type="paragraph" w:customStyle="1" w:styleId="0FE82702D4DA4684AA785C77A5A5479F">
    <w:name w:val="0FE82702D4DA4684AA785C77A5A5479F"/>
  </w:style>
  <w:style w:type="paragraph" w:customStyle="1" w:styleId="68DB56979C6247DBABBF058648000B99">
    <w:name w:val="68DB56979C6247DBABBF058648000B99"/>
  </w:style>
  <w:style w:type="paragraph" w:customStyle="1" w:styleId="D80262F9615340CAAAE661E09D0C46DA">
    <w:name w:val="D80262F9615340CAAAE661E09D0C46DA"/>
  </w:style>
  <w:style w:type="paragraph" w:customStyle="1" w:styleId="7D8B5ED7484B4AAF9EF73D9F8C3CAF1E">
    <w:name w:val="7D8B5ED7484B4AAF9EF73D9F8C3CAF1E"/>
  </w:style>
  <w:style w:type="paragraph" w:customStyle="1" w:styleId="214A2F532D0449C1B5054D0C9CC7A454">
    <w:name w:val="214A2F532D0449C1B5054D0C9CC7A454"/>
  </w:style>
  <w:style w:type="paragraph" w:customStyle="1" w:styleId="6D0C9A8A75074E37A3286A95D9C57682">
    <w:name w:val="6D0C9A8A75074E37A3286A95D9C57682"/>
  </w:style>
  <w:style w:type="paragraph" w:customStyle="1" w:styleId="C34031BBD8A64188BAB2681B80988128">
    <w:name w:val="C34031BBD8A64188BAB2681B80988128"/>
  </w:style>
  <w:style w:type="paragraph" w:customStyle="1" w:styleId="67DBCE6BCE0742589E086F4A98751BBC">
    <w:name w:val="67DBCE6BCE0742589E086F4A98751BBC"/>
  </w:style>
  <w:style w:type="paragraph" w:customStyle="1" w:styleId="6776572C90444110A73E7A8965DD4A48">
    <w:name w:val="6776572C90444110A73E7A8965DD4A48"/>
  </w:style>
  <w:style w:type="paragraph" w:customStyle="1" w:styleId="6C90CDEB446C452F8E586C9174E5C206">
    <w:name w:val="6C90CDEB446C452F8E586C9174E5C206"/>
  </w:style>
  <w:style w:type="paragraph" w:customStyle="1" w:styleId="729A8514E61049228A0E10AB005FC2D9">
    <w:name w:val="729A8514E61049228A0E10AB005FC2D9"/>
  </w:style>
  <w:style w:type="paragraph" w:customStyle="1" w:styleId="4910749372F34C15AF2F82DCB6F3904E">
    <w:name w:val="4910749372F34C15AF2F82DCB6F3904E"/>
  </w:style>
  <w:style w:type="paragraph" w:customStyle="1" w:styleId="C8D231E65EB9405790C58093A9AB4BC9">
    <w:name w:val="C8D231E65EB9405790C58093A9AB4BC9"/>
  </w:style>
  <w:style w:type="paragraph" w:customStyle="1" w:styleId="DD49858779054682ABC818E50BEDF201">
    <w:name w:val="DD49858779054682ABC818E50BEDF201"/>
  </w:style>
  <w:style w:type="paragraph" w:customStyle="1" w:styleId="4BD3F15EA96B405A947D1CCD5F6544CA">
    <w:name w:val="4BD3F15EA96B405A947D1CCD5F6544CA"/>
  </w:style>
  <w:style w:type="paragraph" w:customStyle="1" w:styleId="2D9C716506FB4C50B961B8522F48AFB5">
    <w:name w:val="2D9C716506FB4C50B961B8522F48AFB5"/>
  </w:style>
  <w:style w:type="paragraph" w:customStyle="1" w:styleId="EEEC32DF4922470CBCDD1CCBCA6C4276">
    <w:name w:val="EEEC32DF4922470CBCDD1CCBCA6C4276"/>
  </w:style>
  <w:style w:type="paragraph" w:customStyle="1" w:styleId="93243399C6FB42E3A485A366E65C0412">
    <w:name w:val="93243399C6FB42E3A485A366E65C0412"/>
  </w:style>
  <w:style w:type="paragraph" w:customStyle="1" w:styleId="B721C897FC2F4AE0926F1BDAC9D1E91A">
    <w:name w:val="B721C897FC2F4AE0926F1BDAC9D1E91A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E5BEDE79C0FB4384ABC55FC6563312B5">
    <w:name w:val="E5BEDE79C0FB4384ABC55FC6563312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E1E264-2AF1-48DB-9EE8-E511B3A2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2020-05-18T14:06:00Z</dcterms:created>
  <dcterms:modified xsi:type="dcterms:W3CDTF">2020-05-18T14:06:00Z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